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1E1266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pict>
          <v:shape id="_x0000_i1025" o:spt="75" alt="d:/Users/John/Desktop/新怡/1.png1" type="#_x0000_t75" style="height:840.2pt;width:594pt;" filled="f" o:preferrelative="t" stroked="f" coordsize="21600,21600">
            <v:path/>
            <v:fill on="f" focussize="0,0"/>
            <v:stroke on="f"/>
            <v:imagedata r:id="rId4" croptop="11f" cropbottom="11f" o:title="1"/>
            <o:lock v:ext="edit" aspectratio="t"/>
            <w10:wrap type="none"/>
            <w10:anchorlock/>
          </v:shape>
        </w:pict>
      </w:r>
      <w:bookmarkStart w:id="0" w:name="_GoBack"/>
      <w:r>
        <w:rPr>
          <w:rFonts w:hint="eastAsia" w:eastAsia="宋体"/>
          <w:lang w:eastAsia="zh-CN"/>
        </w:rPr>
        <w:pict>
          <v:shape id="_x0000_i1026" o:spt="75" alt="D:/Users/John/Desktop/新怡/2.png2" type="#_x0000_t75" style="height:840.15pt;width:594pt;" filled="f" o:preferrelative="t" stroked="f" coordsize="21600,21600">
            <v:path/>
            <v:fill on="f" focussize="0,0"/>
            <v:stroke on="f"/>
            <v:imagedata r:id="rId5" croptop="14f" cropbottom="14f" o:title="2"/>
            <o:lock v:ext="edit" aspectratio="t"/>
            <w10:wrap type="none"/>
            <w10:anchorlock/>
          </v:shape>
        </w:pict>
      </w:r>
      <w:bookmarkEnd w:id="0"/>
    </w:p>
    <w:sectPr>
      <w:pgSz w:w="11906" w:h="16838"/>
      <w:pgMar w:top="0" w:right="0" w:bottom="19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docVars>
    <w:docVar w:name="commondata" w:val="eyJoZGlkIjoiYTZlOWI2ZmMxY2NiYTkxYzA5MDU5ZDJiMWM4YWUxMTgifQ=="/>
  </w:docVars>
  <w:rsids>
    <w:rsidRoot w:val="6A314FD1"/>
    <w:rsid w:val="00142AED"/>
    <w:rsid w:val="002B6310"/>
    <w:rsid w:val="0049207C"/>
    <w:rsid w:val="00561F94"/>
    <w:rsid w:val="005E30F3"/>
    <w:rsid w:val="008804F3"/>
    <w:rsid w:val="009025D1"/>
    <w:rsid w:val="009408E3"/>
    <w:rsid w:val="00960CBA"/>
    <w:rsid w:val="009B4678"/>
    <w:rsid w:val="00AC4853"/>
    <w:rsid w:val="00AF42B1"/>
    <w:rsid w:val="051F106F"/>
    <w:rsid w:val="063943B2"/>
    <w:rsid w:val="07091040"/>
    <w:rsid w:val="07F77165"/>
    <w:rsid w:val="084A263F"/>
    <w:rsid w:val="096C3FFB"/>
    <w:rsid w:val="0C484BF4"/>
    <w:rsid w:val="0F873C3E"/>
    <w:rsid w:val="1166752D"/>
    <w:rsid w:val="12462D44"/>
    <w:rsid w:val="12F75630"/>
    <w:rsid w:val="130E5F6F"/>
    <w:rsid w:val="14F235E0"/>
    <w:rsid w:val="19572EB2"/>
    <w:rsid w:val="19AE32D7"/>
    <w:rsid w:val="1A9617E7"/>
    <w:rsid w:val="1F0F39D9"/>
    <w:rsid w:val="216D4D33"/>
    <w:rsid w:val="22E37DF1"/>
    <w:rsid w:val="26832927"/>
    <w:rsid w:val="272B34B1"/>
    <w:rsid w:val="27C81E80"/>
    <w:rsid w:val="283B36B0"/>
    <w:rsid w:val="29975794"/>
    <w:rsid w:val="2B9806B3"/>
    <w:rsid w:val="2C2E0E3F"/>
    <w:rsid w:val="2DCC5702"/>
    <w:rsid w:val="35357B37"/>
    <w:rsid w:val="36A50065"/>
    <w:rsid w:val="372F3DB2"/>
    <w:rsid w:val="3E184FFB"/>
    <w:rsid w:val="40FE096E"/>
    <w:rsid w:val="41D925BA"/>
    <w:rsid w:val="433E44AB"/>
    <w:rsid w:val="43EA55B7"/>
    <w:rsid w:val="453A4366"/>
    <w:rsid w:val="453F7527"/>
    <w:rsid w:val="461872F5"/>
    <w:rsid w:val="47F006D8"/>
    <w:rsid w:val="4AA660C4"/>
    <w:rsid w:val="4AC5104A"/>
    <w:rsid w:val="4BD11F00"/>
    <w:rsid w:val="4E6877EF"/>
    <w:rsid w:val="4F366984"/>
    <w:rsid w:val="505730C6"/>
    <w:rsid w:val="50BD6A57"/>
    <w:rsid w:val="50E20DE8"/>
    <w:rsid w:val="51CF6B9A"/>
    <w:rsid w:val="5403777B"/>
    <w:rsid w:val="560A4388"/>
    <w:rsid w:val="578F7001"/>
    <w:rsid w:val="58232EFA"/>
    <w:rsid w:val="592D29A8"/>
    <w:rsid w:val="59F277E0"/>
    <w:rsid w:val="5BB30CD8"/>
    <w:rsid w:val="5E4468B7"/>
    <w:rsid w:val="5E8A56FD"/>
    <w:rsid w:val="5ECE0D6A"/>
    <w:rsid w:val="5EE371E9"/>
    <w:rsid w:val="5F707804"/>
    <w:rsid w:val="6089270D"/>
    <w:rsid w:val="612F21D8"/>
    <w:rsid w:val="620F446B"/>
    <w:rsid w:val="64E33BC9"/>
    <w:rsid w:val="65EE3043"/>
    <w:rsid w:val="669E418F"/>
    <w:rsid w:val="67A94C3E"/>
    <w:rsid w:val="69191F93"/>
    <w:rsid w:val="6A314FD1"/>
    <w:rsid w:val="6CB2338E"/>
    <w:rsid w:val="6F47492C"/>
    <w:rsid w:val="6F8F2348"/>
    <w:rsid w:val="6FAB3D88"/>
    <w:rsid w:val="70A605D3"/>
    <w:rsid w:val="72FF581A"/>
    <w:rsid w:val="73552A6E"/>
    <w:rsid w:val="75853B2A"/>
    <w:rsid w:val="7593769B"/>
    <w:rsid w:val="76A22701"/>
    <w:rsid w:val="77253069"/>
    <w:rsid w:val="78FB1BAD"/>
    <w:rsid w:val="7DA87147"/>
    <w:rsid w:val="7E411221"/>
    <w:rsid w:val="7FA87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nhideWhenUsed="0" w:uiPriority="99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0" w:semiHidden="0" w:name="Table Grid" w:locked="1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autoRedefine/>
    <w:semiHidden/>
    <w:qFormat/>
    <w:uiPriority w:val="99"/>
  </w:style>
  <w:style w:type="table" w:default="1" w:styleId="3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TML Preformatted"/>
    <w:basedOn w:val="1"/>
    <w:autoRedefine/>
    <w:semiHidden/>
    <w:unhideWhenUsed/>
    <w:qFormat/>
    <w:uiPriority w:val="9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Pages>2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2018-12-29T07:56:00Z</dcterms:created>
  <dc:creator>简单快乐</dc:creator>
  <cp:lastModifiedBy>Helen</cp:lastModifiedBy>
  <cp:lastPrinted>2019-01-29T09:39:00Z</cp:lastPrinted>
  <dcterms:modified xsi:type="dcterms:W3CDTF">2026-04-09T11:26:12Z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75BCE977FC58422FACA4F1BBCCB09AAF_12</vt:lpwstr>
  </property>
  <property fmtid="{D5CDD505-2E9C-101B-9397-08002B2CF9AE}" pid="4" name="KSOTemplateDocerSaveRecord">
    <vt:lpwstr>eyJoZGlkIjoiYmI4YTQxOGJjZDc1OGRiMGQ2YmQ0OWYxYWVmMTdmMDEiLCJ1c2VySWQiOiIxMTYxNDA2NDM0In0=</vt:lpwstr>
  </property>
</Properties>
</file>